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1E3" w:rsidRDefault="003601E3" w:rsidP="00A36C1F">
      <w:pPr>
        <w:pStyle w:val="NormalWeb"/>
        <w:spacing w:before="0" w:beforeAutospacing="0"/>
        <w:jc w:val="center"/>
        <w:rPr>
          <w:b/>
          <w:bCs/>
          <w:sz w:val="28"/>
          <w:szCs w:val="28"/>
        </w:rPr>
      </w:pPr>
      <w:r w:rsidRPr="00593D49">
        <w:rPr>
          <w:b/>
          <w:bCs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62.75pt;height:288.75pt;visibility:visible">
            <v:imagedata r:id="rId6" o:title=""/>
          </v:shape>
        </w:pict>
      </w:r>
    </w:p>
    <w:p w:rsidR="003601E3" w:rsidRPr="00BE2E92" w:rsidRDefault="003601E3" w:rsidP="00A36C1F">
      <w:pPr>
        <w:pStyle w:val="NormalWeb"/>
        <w:spacing w:before="0" w:beforeAutospacing="0"/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r w:rsidRPr="00BE2E92">
        <w:rPr>
          <w:rFonts w:ascii="Arial" w:hAnsi="Arial" w:cs="Arial"/>
          <w:b/>
          <w:bCs/>
          <w:color w:val="FF0000"/>
          <w:sz w:val="28"/>
          <w:szCs w:val="28"/>
        </w:rPr>
        <w:t>Внимание велосипедист!</w:t>
      </w:r>
    </w:p>
    <w:p w:rsidR="003601E3" w:rsidRPr="00BE2E92" w:rsidRDefault="003601E3" w:rsidP="00A577CF">
      <w:pPr>
        <w:pStyle w:val="NoSpacing"/>
        <w:jc w:val="both"/>
        <w:rPr>
          <w:rFonts w:ascii="Arial" w:hAnsi="Arial" w:cs="Arial"/>
        </w:rPr>
      </w:pPr>
      <w:r>
        <w:rPr>
          <w:sz w:val="28"/>
          <w:szCs w:val="28"/>
        </w:rPr>
        <w:t xml:space="preserve">     </w:t>
      </w:r>
      <w:r>
        <w:rPr>
          <w:rFonts w:ascii="Arial" w:hAnsi="Arial" w:cs="Arial"/>
        </w:rPr>
        <w:t xml:space="preserve"> </w:t>
      </w:r>
      <w:r w:rsidRPr="00BE2E92">
        <w:rPr>
          <w:rFonts w:ascii="Arial" w:hAnsi="Arial" w:cs="Arial"/>
        </w:rPr>
        <w:t xml:space="preserve"> Катание на велосипеде – это весело, полезно, интересно! Ведь это так не сложно – сел на велосипед и крути педали… Но не стоит забывать, что существуют правила движения на велосипеде, соблюдение которых гарантирует сохранение здоровья, а порой и жизни велосипедиста и других участников дорожного движения. Напомним эти правила детям и особенно их родителям, ведь последствием нарушения правил дорожного движения может быть не только причинение  вреда здоровью, но и наступление юридической ответственности. </w:t>
      </w:r>
    </w:p>
    <w:p w:rsidR="003601E3" w:rsidRDefault="003601E3" w:rsidP="00A577CF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577CF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</w:p>
    <w:p w:rsidR="003601E3" w:rsidRPr="00BE2E92" w:rsidRDefault="003601E3" w:rsidP="00A577CF">
      <w:pPr>
        <w:pStyle w:val="NoSpacing"/>
        <w:jc w:val="both"/>
        <w:rPr>
          <w:rFonts w:ascii="Arial" w:hAnsi="Arial" w:cs="Arial"/>
          <w:b/>
          <w:bCs/>
          <w:color w:val="FF0000"/>
        </w:rPr>
      </w:pPr>
      <w:r w:rsidRPr="00BE2E92">
        <w:rPr>
          <w:rFonts w:ascii="Arial" w:hAnsi="Arial" w:cs="Arial"/>
          <w:b/>
          <w:bCs/>
          <w:color w:val="FF0000"/>
        </w:rPr>
        <w:t>«Велосипедист» - лицо, управляющее велосипедом.</w:t>
      </w:r>
    </w:p>
    <w:p w:rsidR="003601E3" w:rsidRPr="006938A8" w:rsidRDefault="003601E3" w:rsidP="00A577CF">
      <w:pPr>
        <w:pStyle w:val="NoSpacing"/>
        <w:jc w:val="both"/>
        <w:rPr>
          <w:rFonts w:ascii="Arial" w:hAnsi="Arial" w:cs="Arial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6938A8">
        <w:rPr>
          <w:rFonts w:ascii="Arial" w:hAnsi="Arial" w:cs="Arial"/>
        </w:rPr>
        <w:t>До 7 лет - движение велосипедистов должно осуществляться только по тротуарам, пешеходным и велопешеходным дорожкам (на стороне для движения пешеходов), а также в пределах пешеходных зон.</w:t>
      </w:r>
    </w:p>
    <w:p w:rsidR="003601E3" w:rsidRPr="006938A8" w:rsidRDefault="003601E3" w:rsidP="00A577CF">
      <w:pPr>
        <w:pStyle w:val="NoSpacing"/>
        <w:jc w:val="both"/>
        <w:rPr>
          <w:rFonts w:ascii="Arial" w:hAnsi="Arial" w:cs="Arial"/>
        </w:rPr>
      </w:pPr>
      <w:r w:rsidRPr="006938A8">
        <w:rPr>
          <w:rFonts w:ascii="Arial" w:hAnsi="Arial" w:cs="Arial"/>
        </w:rPr>
        <w:t xml:space="preserve">     От 7 до 14 лет - движение велосипедистов должно осуществляться только по тротуарам, пешеходным, велосипедным и велопешеходным дорожкам, а также в пределах пешеходных зон.</w:t>
      </w:r>
      <w:r w:rsidRPr="006938A8">
        <w:rPr>
          <w:rFonts w:ascii="Arial" w:hAnsi="Arial" w:cs="Arial"/>
        </w:rPr>
        <w:br/>
        <w:t xml:space="preserve">     Старше 14 лет - движение велосипедистов должно осуществляться по велосипедной, велопешеходной дорожкам или полосе для велосипедистов.</w:t>
      </w:r>
    </w:p>
    <w:p w:rsidR="003601E3" w:rsidRPr="006938A8" w:rsidRDefault="003601E3" w:rsidP="00BE2E92">
      <w:pPr>
        <w:pStyle w:val="NoSpacing"/>
        <w:rPr>
          <w:rFonts w:ascii="Arial" w:hAnsi="Arial" w:cs="Arial"/>
        </w:rPr>
      </w:pPr>
      <w:r w:rsidRPr="006938A8">
        <w:rPr>
          <w:rFonts w:ascii="Arial" w:hAnsi="Arial" w:cs="Arial"/>
        </w:rPr>
        <w:t xml:space="preserve">     Для повышения безопасности при движении в темное время суток или в условиях недостаточной видимости велосипедистам и водителям мопедов рекомендуется иметь при себе предметы со световозвращающими элементами и обеспечивать видимость этих предметов водителями других транспортных средств.</w:t>
      </w:r>
      <w:r w:rsidRPr="006938A8">
        <w:rPr>
          <w:rFonts w:ascii="Arial" w:hAnsi="Arial" w:cs="Arial"/>
        </w:rPr>
        <w:br/>
        <w:t xml:space="preserve">     Обратим внимание, что если движение велосипедиста по тротуару, пешеходной дорожке, обочине или в пределах пешеходных зон подвергает опасности или создает помехи для движения иных лиц, велосипедист также должен спешиться и руководствоваться требованиями, предусмотренными Правилами для движения пешеходов.</w:t>
      </w:r>
    </w:p>
    <w:p w:rsidR="003601E3" w:rsidRPr="006938A8" w:rsidRDefault="003601E3" w:rsidP="00A577CF">
      <w:pPr>
        <w:pStyle w:val="NoSpacing"/>
        <w:jc w:val="both"/>
        <w:rPr>
          <w:rFonts w:ascii="Arial" w:hAnsi="Arial" w:cs="Arial"/>
        </w:rPr>
      </w:pPr>
      <w:r w:rsidRPr="006938A8">
        <w:rPr>
          <w:rFonts w:ascii="Arial" w:hAnsi="Arial" w:cs="Arial"/>
        </w:rPr>
        <w:t xml:space="preserve">      За нарушение Правил дорожного движения велосипедистам грозит наступление ответственности.</w:t>
      </w:r>
      <w:r w:rsidRPr="006938A8">
        <w:rPr>
          <w:rFonts w:ascii="Arial" w:hAnsi="Arial" w:cs="Arial"/>
        </w:rPr>
        <w:br/>
        <w:t xml:space="preserve">      В соответствии со статьей 12.29 Кодекса Российской Федерации об административных правонарушениях (КоАП РФ) нарушение Правил дорожного движения лицом, управляющим велосипедом, влечет наложение административного штрафа в размере восьмисот рублей.</w:t>
      </w:r>
    </w:p>
    <w:p w:rsidR="003601E3" w:rsidRPr="006938A8" w:rsidRDefault="003601E3" w:rsidP="00A577CF">
      <w:pPr>
        <w:pStyle w:val="NoSpacing"/>
        <w:jc w:val="both"/>
        <w:rPr>
          <w:rFonts w:ascii="Arial" w:hAnsi="Arial" w:cs="Arial"/>
        </w:rPr>
      </w:pPr>
      <w:r w:rsidRPr="006938A8">
        <w:rPr>
          <w:rFonts w:ascii="Arial" w:hAnsi="Arial" w:cs="Arial"/>
        </w:rPr>
        <w:t xml:space="preserve">      Уважаемые велосипедисты, а также родители несовершеннолетних любителей покататься, прежде чем выезжать на дорогу ознакомьтесь с Правилами дорожного движения. Это сохранит ваше здоровье, а возможно и жизнь!</w:t>
      </w:r>
    </w:p>
    <w:p w:rsidR="003601E3" w:rsidRPr="006938A8" w:rsidRDefault="003601E3" w:rsidP="00A577CF">
      <w:pPr>
        <w:pStyle w:val="NoSpacing"/>
        <w:jc w:val="both"/>
        <w:rPr>
          <w:rFonts w:ascii="Arial" w:hAnsi="Arial" w:cs="Arial"/>
        </w:rPr>
      </w:pPr>
    </w:p>
    <w:p w:rsidR="003601E3" w:rsidRPr="00A577CF" w:rsidRDefault="003601E3" w:rsidP="00A577CF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Госавтоинспекция Майкоп</w:t>
      </w:r>
      <w:r w:rsidRPr="00A577CF">
        <w:rPr>
          <w:rFonts w:ascii="Times New Roman" w:hAnsi="Times New Roman" w:cs="Times New Roman"/>
          <w:b/>
          <w:bCs/>
          <w:sz w:val="24"/>
          <w:szCs w:val="24"/>
        </w:rPr>
        <w:t>ского района</w:t>
      </w: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  <w:szCs w:val="24"/>
        </w:rPr>
        <w:t xml:space="preserve"> РА.</w:t>
      </w:r>
    </w:p>
    <w:sectPr w:rsidR="003601E3" w:rsidRPr="00A577CF" w:rsidSect="00A577CF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01E3" w:rsidRDefault="003601E3" w:rsidP="00A577CF">
      <w:pPr>
        <w:spacing w:after="0" w:line="240" w:lineRule="auto"/>
      </w:pPr>
      <w:r>
        <w:separator/>
      </w:r>
    </w:p>
  </w:endnote>
  <w:endnote w:type="continuationSeparator" w:id="0">
    <w:p w:rsidR="003601E3" w:rsidRDefault="003601E3" w:rsidP="00A57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01E3" w:rsidRDefault="003601E3" w:rsidP="00A577CF">
      <w:pPr>
        <w:spacing w:after="0" w:line="240" w:lineRule="auto"/>
      </w:pPr>
      <w:r>
        <w:separator/>
      </w:r>
    </w:p>
  </w:footnote>
  <w:footnote w:type="continuationSeparator" w:id="0">
    <w:p w:rsidR="003601E3" w:rsidRDefault="003601E3" w:rsidP="00A577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B4AB7"/>
    <w:rsid w:val="000B28DE"/>
    <w:rsid w:val="00217430"/>
    <w:rsid w:val="003517CD"/>
    <w:rsid w:val="003601E3"/>
    <w:rsid w:val="004E126F"/>
    <w:rsid w:val="005725E8"/>
    <w:rsid w:val="00593D49"/>
    <w:rsid w:val="005D6C2B"/>
    <w:rsid w:val="00651572"/>
    <w:rsid w:val="006938A8"/>
    <w:rsid w:val="00697FA2"/>
    <w:rsid w:val="007B3F26"/>
    <w:rsid w:val="008741CB"/>
    <w:rsid w:val="00983973"/>
    <w:rsid w:val="00A227C6"/>
    <w:rsid w:val="00A27E7F"/>
    <w:rsid w:val="00A36C1F"/>
    <w:rsid w:val="00A53957"/>
    <w:rsid w:val="00A577CF"/>
    <w:rsid w:val="00BE2E92"/>
    <w:rsid w:val="00C81298"/>
    <w:rsid w:val="00DC6C77"/>
    <w:rsid w:val="00EB4AB7"/>
    <w:rsid w:val="00F570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3957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EB4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983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8397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A577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A577CF"/>
  </w:style>
  <w:style w:type="paragraph" w:styleId="Footer">
    <w:name w:val="footer"/>
    <w:basedOn w:val="Normal"/>
    <w:link w:val="FooterChar"/>
    <w:uiPriority w:val="99"/>
    <w:rsid w:val="00A577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A577CF"/>
  </w:style>
  <w:style w:type="paragraph" w:styleId="NoSpacing">
    <w:name w:val="No Spacing"/>
    <w:uiPriority w:val="99"/>
    <w:qFormat/>
    <w:rsid w:val="00A577CF"/>
    <w:rPr>
      <w:rFonts w:cs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9363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3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127</TotalTime>
  <Pages>1</Pages>
  <Words>343</Words>
  <Characters>1958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ikhramova3</dc:creator>
  <cp:keywords/>
  <dc:description/>
  <cp:lastModifiedBy>садик</cp:lastModifiedBy>
  <cp:revision>10</cp:revision>
  <dcterms:created xsi:type="dcterms:W3CDTF">2020-05-18T05:47:00Z</dcterms:created>
  <dcterms:modified xsi:type="dcterms:W3CDTF">2021-12-02T05:39:00Z</dcterms:modified>
</cp:coreProperties>
</file>